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0BE" w:rsidRDefault="007E50BE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Защиты диссертаций</w:t>
      </w:r>
    </w:p>
    <w:p w:rsidR="007E50BE" w:rsidRDefault="007E50BE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в диссертационном совете</w:t>
      </w:r>
    </w:p>
    <w:p w:rsidR="007E50BE" w:rsidRPr="00760EA4" w:rsidRDefault="007E50BE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Д 24.2.401.01 (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>Д 212.252.0</w:t>
      </w:r>
      <w:r>
        <w:rPr>
          <w:rFonts w:ascii="Times New Roman" w:hAnsi="Times New Roman"/>
          <w:b/>
          <w:sz w:val="32"/>
          <w:szCs w:val="32"/>
          <w:u w:val="single"/>
        </w:rPr>
        <w:t>1)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в 201</w:t>
      </w:r>
      <w:r>
        <w:rPr>
          <w:rFonts w:ascii="Times New Roman" w:hAnsi="Times New Roman"/>
          <w:b/>
          <w:sz w:val="32"/>
          <w:szCs w:val="32"/>
          <w:u w:val="single"/>
        </w:rPr>
        <w:t>6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году.</w:t>
      </w:r>
    </w:p>
    <w:p w:rsidR="007E50BE" w:rsidRDefault="007E50BE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50BE" w:rsidRDefault="007E50BE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50BE" w:rsidRPr="00760EA4" w:rsidRDefault="007E50BE" w:rsidP="00CE716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22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марта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6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7E50BE" w:rsidRDefault="007E50BE" w:rsidP="00CE71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E50BE" w:rsidRDefault="007E50BE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Ковальчук Алексей Иванович</w:t>
      </w:r>
    </w:p>
    <w:p w:rsidR="007E50BE" w:rsidRPr="00765088" w:rsidRDefault="007E50BE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>доцент Александров  А.А.</w:t>
      </w:r>
    </w:p>
    <w:p w:rsidR="007E50BE" w:rsidRDefault="007E50BE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7E50BE" w:rsidRPr="00245C87" w:rsidRDefault="007E50BE" w:rsidP="00CE7162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</w:t>
      </w:r>
      <w:r w:rsidRPr="00267F71">
        <w:rPr>
          <w:rFonts w:ascii="Times New Roman" w:hAnsi="Times New Roman"/>
          <w:sz w:val="28"/>
          <w:szCs w:val="28"/>
        </w:rPr>
        <w:t>Разработка и совершенствование технологий изготовления деталей с коническими поверхностями холодным выдавливанием на основе математического моделирования</w:t>
      </w:r>
      <w:r w:rsidRPr="005D3143">
        <w:rPr>
          <w:rFonts w:ascii="Times New Roman" w:hAnsi="Times New Roman"/>
          <w:sz w:val="28"/>
          <w:szCs w:val="28"/>
        </w:rPr>
        <w:t>»</w:t>
      </w:r>
    </w:p>
    <w:p w:rsidR="007E50BE" w:rsidRPr="00FB621A" w:rsidRDefault="007E50BE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05.16.05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Обработка металлов давлением</w:t>
      </w:r>
    </w:p>
    <w:p w:rsidR="007E50BE" w:rsidRDefault="007E50BE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«Сибирская автомобильно-дорожная академия» г. Омск.</w:t>
      </w:r>
    </w:p>
    <w:p w:rsidR="007E50BE" w:rsidRDefault="007E50BE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50BE" w:rsidRPr="00760EA4" w:rsidRDefault="007E50BE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19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апреля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6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7E50BE" w:rsidRDefault="007E50BE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50BE" w:rsidRDefault="007E50BE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Головатенко Алексей Валерьевич</w:t>
      </w:r>
    </w:p>
    <w:p w:rsidR="007E50BE" w:rsidRPr="00765088" w:rsidRDefault="007E50BE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>– к</w:t>
      </w:r>
      <w:r w:rsidRPr="00765088">
        <w:rPr>
          <w:rFonts w:ascii="Times New Roman" w:hAnsi="Times New Roman"/>
          <w:i/>
          <w:sz w:val="28"/>
          <w:szCs w:val="28"/>
        </w:rPr>
        <w:t xml:space="preserve">.т.н., </w:t>
      </w:r>
      <w:r>
        <w:rPr>
          <w:rFonts w:ascii="Times New Roman" w:hAnsi="Times New Roman"/>
          <w:i/>
          <w:sz w:val="28"/>
          <w:szCs w:val="28"/>
        </w:rPr>
        <w:t>доцент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Кадыков  В.Н.</w:t>
      </w:r>
    </w:p>
    <w:p w:rsidR="007E50BE" w:rsidRDefault="007E50BE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7E50BE" w:rsidRPr="00245C87" w:rsidRDefault="007E50BE" w:rsidP="00245C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</w:t>
      </w:r>
      <w:r w:rsidRPr="00267F71">
        <w:rPr>
          <w:rFonts w:ascii="Times New Roman" w:hAnsi="Times New Roman"/>
          <w:sz w:val="28"/>
          <w:szCs w:val="28"/>
        </w:rPr>
        <w:t>Исследование и разработка энергоэффективных режимов прокатки длинномерных железнодорожных рельсов на универсальном рельсобалочном стане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7E50BE" w:rsidRPr="00FB621A" w:rsidRDefault="007E50BE" w:rsidP="00267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05.16.05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Обработка металлов давлением</w:t>
      </w:r>
    </w:p>
    <w:p w:rsidR="007E50BE" w:rsidRDefault="007E50BE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 г. Новокузнецк.</w:t>
      </w:r>
    </w:p>
    <w:p w:rsidR="007E50BE" w:rsidRDefault="007E50BE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50BE" w:rsidRPr="00760EA4" w:rsidRDefault="007E50BE" w:rsidP="00267F71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01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декабря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6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7E50BE" w:rsidRDefault="007E50BE" w:rsidP="00267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50BE" w:rsidRDefault="007E50BE" w:rsidP="00267F7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Калиногорский Андрей Николаевич</w:t>
      </w:r>
    </w:p>
    <w:p w:rsidR="007E50BE" w:rsidRPr="00765088" w:rsidRDefault="007E50BE" w:rsidP="00267F7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>– д</w:t>
      </w:r>
      <w:r w:rsidRPr="00765088">
        <w:rPr>
          <w:rFonts w:ascii="Times New Roman" w:hAnsi="Times New Roman"/>
          <w:i/>
          <w:sz w:val="28"/>
          <w:szCs w:val="28"/>
        </w:rPr>
        <w:t xml:space="preserve">.т.н., </w:t>
      </w:r>
      <w:r>
        <w:rPr>
          <w:rFonts w:ascii="Times New Roman" w:hAnsi="Times New Roman"/>
          <w:i/>
          <w:sz w:val="28"/>
          <w:szCs w:val="28"/>
        </w:rPr>
        <w:t>профессор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Протопопов  Е.В.</w:t>
      </w:r>
    </w:p>
    <w:p w:rsidR="007E50BE" w:rsidRDefault="007E50BE" w:rsidP="00267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7E50BE" w:rsidRPr="00245C87" w:rsidRDefault="007E50BE" w:rsidP="00267F71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</w:t>
      </w:r>
      <w:r w:rsidRPr="00267F71">
        <w:rPr>
          <w:rFonts w:ascii="Times New Roman" w:hAnsi="Times New Roman"/>
          <w:sz w:val="28"/>
          <w:szCs w:val="28"/>
        </w:rPr>
        <w:t>Исследование и совершенствование технологии нанесения огнеупорных покрытий на футеровку большегрузных конвертеров с использованием высокомагнезиальных флюсов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7E50BE" w:rsidRPr="00FB621A" w:rsidRDefault="007E50BE" w:rsidP="00267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05.16.02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7E50BE" w:rsidRDefault="007E50BE" w:rsidP="00267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 г. Новокузнецк.</w:t>
      </w:r>
    </w:p>
    <w:p w:rsidR="007E50BE" w:rsidRDefault="007E50BE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7E50BE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7162"/>
    <w:rsid w:val="000B4ABA"/>
    <w:rsid w:val="00177221"/>
    <w:rsid w:val="00245C87"/>
    <w:rsid w:val="00267F71"/>
    <w:rsid w:val="002A5FB6"/>
    <w:rsid w:val="00331BCD"/>
    <w:rsid w:val="003611C9"/>
    <w:rsid w:val="004177B5"/>
    <w:rsid w:val="004811BE"/>
    <w:rsid w:val="005D3143"/>
    <w:rsid w:val="006418D5"/>
    <w:rsid w:val="00725688"/>
    <w:rsid w:val="00760EA4"/>
    <w:rsid w:val="00765088"/>
    <w:rsid w:val="007E50BE"/>
    <w:rsid w:val="008B14FB"/>
    <w:rsid w:val="008D774D"/>
    <w:rsid w:val="008F7C86"/>
    <w:rsid w:val="00907DA5"/>
    <w:rsid w:val="009257F2"/>
    <w:rsid w:val="00AB0EF6"/>
    <w:rsid w:val="00AB5CAE"/>
    <w:rsid w:val="00B223B7"/>
    <w:rsid w:val="00B639C1"/>
    <w:rsid w:val="00B82126"/>
    <w:rsid w:val="00BC2BD3"/>
    <w:rsid w:val="00CE7162"/>
    <w:rsid w:val="00F56B73"/>
    <w:rsid w:val="00F5791D"/>
    <w:rsid w:val="00F7519F"/>
    <w:rsid w:val="00FB6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68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 Знак"/>
    <w:basedOn w:val="Normal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221</Words>
  <Characters>1265</Characters>
  <Application>Microsoft Office Outlook</Application>
  <DocSecurity>0</DocSecurity>
  <Lines>0</Lines>
  <Paragraphs>0</Paragraphs>
  <ScaleCrop>false</ScaleCrop>
  <Company>Castle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Защиты диссертаций</dc:title>
  <dc:subject/>
  <dc:creator>Fantom</dc:creator>
  <cp:keywords/>
  <dc:description/>
  <cp:lastModifiedBy>umanskiy_aa</cp:lastModifiedBy>
  <cp:revision>8</cp:revision>
  <dcterms:created xsi:type="dcterms:W3CDTF">2021-09-29T06:33:00Z</dcterms:created>
  <dcterms:modified xsi:type="dcterms:W3CDTF">2021-09-29T06:52:00Z</dcterms:modified>
</cp:coreProperties>
</file>